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A13DC9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2E2D37" w:rsidRDefault="00FF5B4B" w:rsidP="002E2D37">
            <w:pPr>
              <w:bidi w:val="0"/>
              <w:jc w:val="right"/>
              <w:rPr>
                <w:sz w:val="24"/>
                <w:szCs w:val="24"/>
              </w:rPr>
            </w:pPr>
            <w:r>
              <w:rPr>
                <w:rFonts w:hint="cs"/>
                <w:sz w:val="24"/>
                <w:szCs w:val="24"/>
                <w:rtl/>
              </w:rPr>
              <w:t xml:space="preserve">משרד </w:t>
            </w:r>
            <w:r w:rsidR="002E2D37" w:rsidRPr="002E2D37">
              <w:rPr>
                <w:rFonts w:hint="cs"/>
                <w:sz w:val="24"/>
                <w:szCs w:val="24"/>
                <w:rtl/>
              </w:rPr>
              <w:t xml:space="preserve">הבריאות 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2E2D37" w:rsidRDefault="00FF5B4B" w:rsidP="002E2D37">
            <w:pPr>
              <w:bidi w:val="0"/>
              <w:jc w:val="right"/>
              <w:rPr>
                <w:sz w:val="24"/>
                <w:szCs w:val="24"/>
              </w:rPr>
            </w:pPr>
            <w:r>
              <w:rPr>
                <w:rFonts w:hint="cs"/>
                <w:sz w:val="24"/>
                <w:szCs w:val="24"/>
                <w:rtl/>
              </w:rPr>
              <w:t xml:space="preserve">בית חולים מרחבים 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2E2D37" w:rsidRDefault="00F730D3" w:rsidP="00F730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  <w:r w:rsidR="005636B5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8</w:t>
            </w:r>
            <w:r w:rsidR="005636B5">
              <w:rPr>
                <w:sz w:val="24"/>
                <w:szCs w:val="24"/>
              </w:rPr>
              <w:t>.</w:t>
            </w:r>
            <w:r w:rsidR="00492999">
              <w:rPr>
                <w:sz w:val="24"/>
                <w:szCs w:val="24"/>
              </w:rPr>
              <w:t>24</w:t>
            </w:r>
          </w:p>
        </w:tc>
      </w:tr>
    </w:tbl>
    <w:p w:rsidR="00332AFB" w:rsidRDefault="00A13DC9" w:rsidP="00222867">
      <w:pPr>
        <w:rPr>
          <w:rtl/>
        </w:rPr>
      </w:pPr>
    </w:p>
    <w:p w:rsidR="00222867" w:rsidRDefault="00A13DC9" w:rsidP="00222867">
      <w:pPr>
        <w:rPr>
          <w:rtl/>
        </w:rPr>
      </w:pPr>
    </w:p>
    <w:p w:rsidR="00222867" w:rsidRDefault="002E2D37" w:rsidP="00222867">
      <w:pPr>
        <w:rPr>
          <w:rtl/>
        </w:rPr>
      </w:pPr>
      <w:r>
        <w:rPr>
          <w:rFonts w:asciiTheme="minorBidi" w:hAnsiTheme="minorBidi" w:cstheme="minorBidi"/>
          <w:b/>
          <w:noProof/>
          <w:sz w:val="21"/>
          <w:szCs w:val="21"/>
          <w:rtl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E696060" wp14:editId="7BA2F7C5">
                <wp:simplePos x="0" y="0"/>
                <wp:positionH relativeFrom="column">
                  <wp:posOffset>5680075</wp:posOffset>
                </wp:positionH>
                <wp:positionV relativeFrom="paragraph">
                  <wp:posOffset>-635</wp:posOffset>
                </wp:positionV>
                <wp:extent cx="53340" cy="60960"/>
                <wp:effectExtent l="0" t="0" r="22860" b="34290"/>
                <wp:wrapNone/>
                <wp:docPr id="4" name="מחבר ישר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340" cy="60960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3C25C3D" id="מחבר ישר 4" o:spid="_x0000_s1026" style="position:absolute;left:0;text-align:lef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47.25pt,-.05pt" to="451.45pt,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" strokecolor="windowText" strokeweight="1.5pt"/>
            </w:pict>
          </mc:Fallback>
        </mc:AlternateContent>
      </w:r>
    </w:p>
    <w:p w:rsidR="00222867" w:rsidRDefault="00A13DC9" w:rsidP="00222867">
      <w:pPr>
        <w:rPr>
          <w:rtl/>
        </w:rPr>
      </w:pPr>
    </w:p>
    <w:p w:rsidR="00222867" w:rsidRDefault="00A13DC9" w:rsidP="00222867">
      <w:pPr>
        <w:rPr>
          <w:rtl/>
        </w:rPr>
      </w:pPr>
    </w:p>
    <w:p w:rsidR="00222867" w:rsidRDefault="00A13DC9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A13DC9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2E2D37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2E2D37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A13DC9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8235A1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2E2D37" w:rsidTr="008235A1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2D37" w:rsidRPr="005636B5" w:rsidRDefault="005636B5" w:rsidP="00F730D3">
            <w:pPr>
              <w:pStyle w:val="2"/>
              <w:numPr>
                <w:ilvl w:val="0"/>
                <w:numId w:val="0"/>
              </w:numPr>
              <w:ind w:left="567" w:hanging="567"/>
              <w:rPr>
                <w:rFonts w:ascii="Times New Roman" w:hAnsi="Times New Roman" w:cs="Times New Roman"/>
                <w:rtl/>
              </w:rPr>
            </w:pPr>
            <w:r>
              <w:rPr>
                <w:rtl/>
              </w:rPr>
              <w:t xml:space="preserve">כוונה להתקשרות עם ספק יחיד </w:t>
            </w:r>
            <w:r w:rsidR="00F730D3">
              <w:rPr>
                <w:rFonts w:hint="cs"/>
                <w:rtl/>
              </w:rPr>
              <w:t xml:space="preserve">עם חברת </w:t>
            </w:r>
            <w:r w:rsidR="00F730D3" w:rsidRPr="00F730D3">
              <w:rPr>
                <w:rFonts w:hint="cs"/>
                <w:rtl/>
              </w:rPr>
              <w:t>קונסיסט</w:t>
            </w:r>
            <w:r w:rsidR="00F730D3" w:rsidRPr="00F730D3">
              <w:rPr>
                <w:rtl/>
              </w:rPr>
              <w:t xml:space="preserve"> </w:t>
            </w:r>
            <w:r w:rsidR="00F730D3" w:rsidRPr="00F730D3">
              <w:rPr>
                <w:rFonts w:hint="cs"/>
                <w:rtl/>
              </w:rPr>
              <w:t>מערכות</w:t>
            </w:r>
            <w:r w:rsidR="00F730D3" w:rsidRPr="00F730D3">
              <w:rPr>
                <w:rtl/>
              </w:rPr>
              <w:t xml:space="preserve"> </w:t>
            </w:r>
            <w:r w:rsidR="00F730D3" w:rsidRPr="00F730D3">
              <w:rPr>
                <w:rFonts w:hint="cs"/>
                <w:rtl/>
              </w:rPr>
              <w:t>בע</w:t>
            </w:r>
            <w:r w:rsidR="00F730D3" w:rsidRPr="00F730D3">
              <w:rPr>
                <w:rtl/>
              </w:rPr>
              <w:t>"</w:t>
            </w:r>
            <w:r w:rsidR="00F730D3" w:rsidRPr="00F730D3">
              <w:rPr>
                <w:rFonts w:hint="cs"/>
                <w:rtl/>
              </w:rPr>
              <w:t>מ</w:t>
            </w:r>
          </w:p>
        </w:tc>
      </w:tr>
      <w:tr w:rsidR="002E2D37" w:rsidTr="008235A1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2D37" w:rsidRPr="00F730D3" w:rsidRDefault="00F730D3" w:rsidP="002E2D37">
            <w:pPr>
              <w:pStyle w:val="12"/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730D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חידוש רישוי מערכת </w:t>
            </w:r>
            <w:r w:rsidRPr="00F730D3">
              <w:rPr>
                <w:rFonts w:ascii="Arial" w:hAnsi="Arial" w:cs="Arial"/>
                <w:bCs/>
                <w:sz w:val="22"/>
                <w:szCs w:val="22"/>
              </w:rPr>
              <w:t>SysAid</w:t>
            </w:r>
            <w:r w:rsidRPr="00F730D3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Pr="00F730D3">
              <w:rPr>
                <w:rFonts w:ascii="Arial" w:hAnsi="Arial" w:cs="Arial" w:hint="cs"/>
                <w:b/>
                <w:sz w:val="22"/>
                <w:szCs w:val="22"/>
                <w:rtl/>
              </w:rPr>
              <w:t>לניהול</w:t>
            </w:r>
            <w:r w:rsidRPr="00F730D3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Pr="00F730D3">
              <w:rPr>
                <w:rFonts w:ascii="Arial" w:hAnsi="Arial" w:cs="Arial" w:hint="cs"/>
                <w:b/>
                <w:sz w:val="22"/>
                <w:szCs w:val="22"/>
                <w:rtl/>
              </w:rPr>
              <w:t>קריאות</w:t>
            </w:r>
            <w:r w:rsidRPr="00F730D3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Pr="00F730D3">
              <w:rPr>
                <w:rFonts w:ascii="Arial" w:hAnsi="Arial" w:cs="Arial" w:hint="cs"/>
                <w:b/>
                <w:sz w:val="22"/>
                <w:szCs w:val="22"/>
                <w:rtl/>
              </w:rPr>
              <w:t>שירות</w:t>
            </w:r>
          </w:p>
        </w:tc>
      </w:tr>
      <w:tr w:rsidR="002E2D37" w:rsidTr="008235A1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2D37" w:rsidRPr="00F730D3" w:rsidRDefault="00F730D3" w:rsidP="002E2D37">
            <w:pPr>
              <w:spacing w:line="276" w:lineRule="auto"/>
              <w:rPr>
                <w:rFonts w:asciiTheme="minorBidi" w:hAnsiTheme="minorBidi" w:cstheme="minorBidi"/>
                <w:sz w:val="21"/>
                <w:szCs w:val="21"/>
                <w:lang w:eastAsia="he-IL"/>
              </w:rPr>
            </w:pPr>
            <w:r w:rsidRPr="00F730D3">
              <w:rPr>
                <w:rFonts w:asciiTheme="minorBidi" w:hAnsiTheme="minorBidi" w:cstheme="minorBidi" w:hint="cs"/>
                <w:sz w:val="21"/>
                <w:szCs w:val="21"/>
                <w:rtl/>
                <w:lang w:eastAsia="he-IL"/>
              </w:rPr>
              <w:t xml:space="preserve">רכש מודול איפוס סיסמאות </w:t>
            </w:r>
            <w:r w:rsidR="0038299C">
              <w:rPr>
                <w:rFonts w:asciiTheme="minorBidi" w:hAnsiTheme="minorBidi" w:cstheme="minorBidi" w:hint="cs"/>
                <w:sz w:val="21"/>
                <w:szCs w:val="21"/>
                <w:rtl/>
                <w:lang w:eastAsia="he-IL"/>
              </w:rPr>
              <w:t xml:space="preserve">רכישה </w:t>
            </w:r>
            <w:r w:rsidRPr="00F730D3">
              <w:rPr>
                <w:rFonts w:asciiTheme="minorBidi" w:hAnsiTheme="minorBidi" w:cstheme="minorBidi" w:hint="cs"/>
                <w:sz w:val="21"/>
                <w:szCs w:val="21"/>
                <w:rtl/>
                <w:lang w:eastAsia="he-IL"/>
              </w:rPr>
              <w:t>חד פעמי</w:t>
            </w:r>
            <w:r w:rsidR="0038299C">
              <w:rPr>
                <w:rFonts w:asciiTheme="minorBidi" w:hAnsiTheme="minorBidi" w:cstheme="minorBidi" w:hint="cs"/>
                <w:sz w:val="21"/>
                <w:szCs w:val="21"/>
                <w:rtl/>
                <w:lang w:eastAsia="he-IL"/>
              </w:rPr>
              <w:t>ת</w:t>
            </w:r>
            <w:r w:rsidRPr="00F730D3">
              <w:rPr>
                <w:rFonts w:asciiTheme="minorBidi" w:hAnsiTheme="minorBidi" w:cstheme="minorBidi" w:hint="cs"/>
                <w:sz w:val="21"/>
                <w:szCs w:val="21"/>
                <w:rtl/>
                <w:lang w:eastAsia="he-IL"/>
              </w:rPr>
              <w:t xml:space="preserve"> </w:t>
            </w:r>
          </w:p>
        </w:tc>
      </w:tr>
      <w:tr w:rsidR="002E2D37" w:rsidTr="008235A1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2D37" w:rsidRPr="00AF57E9" w:rsidRDefault="002E2D37" w:rsidP="002E2D3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A13DC9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A13DC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="00A13DC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A13DC9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A13DC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 w:hint="cs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  <w:bookmarkStart w:id="0" w:name="_GoBack"/>
      <w:bookmarkEnd w:id="0"/>
    </w:p>
    <w:p w:rsidR="00222867" w:rsidRPr="00AF57E9" w:rsidRDefault="00A13DC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 w:rsidP="00E43881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="00F730D3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F730D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A13DC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A13DC9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7"/>
        <w:gridCol w:w="2996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F730D3" w:rsidP="00D834E9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F730D3">
              <w:rPr>
                <w:rFonts w:hint="cs"/>
                <w:rtl/>
              </w:rPr>
              <w:t>קונסיסט</w:t>
            </w:r>
            <w:r w:rsidRPr="00F730D3">
              <w:rPr>
                <w:rtl/>
              </w:rPr>
              <w:t xml:space="preserve"> </w:t>
            </w:r>
            <w:r w:rsidRPr="00F730D3">
              <w:rPr>
                <w:rFonts w:hint="cs"/>
                <w:rtl/>
              </w:rPr>
              <w:t>מערכות</w:t>
            </w:r>
            <w:r w:rsidRPr="00F730D3">
              <w:rPr>
                <w:rtl/>
              </w:rPr>
              <w:t xml:space="preserve"> </w:t>
            </w:r>
            <w:r w:rsidRPr="00F730D3">
              <w:rPr>
                <w:rFonts w:hint="cs"/>
                <w:rtl/>
              </w:rPr>
              <w:t>בע</w:t>
            </w:r>
            <w:r w:rsidRPr="00F730D3">
              <w:rPr>
                <w:rtl/>
              </w:rPr>
              <w:t>"</w:t>
            </w:r>
            <w:r w:rsidRPr="00F730D3">
              <w:rPr>
                <w:rFonts w:hint="cs"/>
                <w:rtl/>
              </w:rPr>
              <w:t>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E3519B" w:rsidRDefault="00F730D3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F730D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511277261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E3519B" w:rsidRDefault="002E2D37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E3519B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E3519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E3519B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E3519B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E3519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8235A1" w:rsidRDefault="00F730D3" w:rsidP="00F730D3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כ - 69</w:t>
            </w:r>
            <w:r w:rsidR="00D834E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,000</w:t>
            </w:r>
            <w:r w:rsidR="00E3519B" w:rsidRPr="00E3519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₪ כולל מע"מ</w:t>
            </w:r>
            <w:r w:rsidR="005636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לכל תקופת ההתקשרות </w:t>
            </w:r>
          </w:p>
          <w:p w:rsidR="00F730D3" w:rsidRDefault="00F730D3" w:rsidP="00212CF5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פירוט :</w:t>
            </w:r>
          </w:p>
          <w:p w:rsidR="00F730D3" w:rsidRDefault="00F730D3" w:rsidP="00212CF5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חידוש תחזוקה לשנה : כ 6000$ - כ 26,000 ₪ כולל מעמ לשנה  </w:t>
            </w:r>
          </w:p>
          <w:p w:rsidR="00F730D3" w:rsidRDefault="00F730D3" w:rsidP="00212CF5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רכש מודול סיסמאות חד פעמי 3920$ - 17,000 ₪ כולל מעמ חד פעמי </w:t>
            </w:r>
          </w:p>
          <w:p w:rsidR="0038299C" w:rsidRPr="00E3519B" w:rsidRDefault="0038299C" w:rsidP="00212CF5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E3519B" w:rsidRDefault="00D834E9" w:rsidP="00F730D3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1.</w:t>
            </w:r>
            <w:r w:rsidR="005636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  <w:r w:rsidR="005636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25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 w:rsidR="004A618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636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31</w:t>
            </w:r>
            <w:r w:rsidR="004A618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.12.</w:t>
            </w:r>
            <w:r w:rsidR="00F730D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26</w:t>
            </w:r>
            <w:r w:rsidR="005636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(</w:t>
            </w:r>
            <w:r w:rsidR="00F730D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24</w:t>
            </w:r>
            <w:r w:rsidR="005636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חודשים)</w:t>
            </w:r>
          </w:p>
        </w:tc>
      </w:tr>
    </w:tbl>
    <w:p w:rsidR="00222867" w:rsidRPr="00AF57E9" w:rsidRDefault="00A13DC9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A13DC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A13DC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0D3" w:rsidRPr="00F730D3" w:rsidRDefault="00FF5B4B" w:rsidP="000E1A5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730D3" w:rsidRPr="00F730D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מערכת</w:t>
            </w:r>
            <w:r w:rsidR="00F730D3" w:rsidRPr="00F730D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730D3" w:rsidRPr="00F730D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בהתקנה</w:t>
            </w:r>
            <w:r w:rsidR="00F730D3" w:rsidRPr="00F730D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730D3" w:rsidRPr="00F730D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מקומית</w:t>
            </w:r>
            <w:r w:rsidR="00F730D3" w:rsidRPr="00F730D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730D3" w:rsidRPr="00F730D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וללא</w:t>
            </w:r>
            <w:r w:rsidR="00F730D3" w:rsidRPr="00F730D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730D3" w:rsidRPr="00F730D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חיבור</w:t>
            </w:r>
            <w:r w:rsidR="00F730D3" w:rsidRPr="00F730D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730D3" w:rsidRPr="00F730D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לאינטרנט</w:t>
            </w:r>
            <w:r w:rsidR="00F730D3" w:rsidRPr="00F730D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: </w:t>
            </w:r>
            <w:r w:rsidR="00F730D3" w:rsidRPr="00F730D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המערכת</w:t>
            </w:r>
            <w:r w:rsidR="00F730D3" w:rsidRPr="00F730D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730D3" w:rsidRPr="00F730D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פועלת</w:t>
            </w:r>
            <w:r w:rsidR="00F730D3" w:rsidRPr="00F730D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730D3" w:rsidRPr="00F730D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בצורה</w:t>
            </w:r>
            <w:r w:rsidR="00F730D3" w:rsidRPr="00F730D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730D3" w:rsidRPr="00F730D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מקומית</w:t>
            </w:r>
            <w:r w:rsidR="00F730D3" w:rsidRPr="00F730D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730D3" w:rsidRPr="00F730D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</w:t>
            </w:r>
            <w:r w:rsidR="00F730D3" w:rsidRPr="00F730D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730D3" w:rsidRPr="00F730D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גבי</w:t>
            </w:r>
            <w:r w:rsidR="00F730D3" w:rsidRPr="00F730D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730D3" w:rsidRPr="00F730D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השרתים</w:t>
            </w:r>
            <w:r w:rsidR="00F730D3" w:rsidRPr="00F730D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730D3" w:rsidRPr="00F730D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="00F730D3" w:rsidRPr="00F730D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730D3" w:rsidRPr="00F730D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הארגון</w:t>
            </w:r>
            <w:r w:rsidR="00F730D3" w:rsidRPr="00F730D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730D3" w:rsidRPr="00F730D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וללא</w:t>
            </w:r>
            <w:r w:rsidR="00F730D3" w:rsidRPr="00F730D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730D3" w:rsidRPr="00F730D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תלות</w:t>
            </w:r>
            <w:r w:rsidR="00F730D3" w:rsidRPr="00F730D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730D3" w:rsidRPr="00F730D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בחיבור</w:t>
            </w:r>
            <w:r w:rsidR="00F730D3" w:rsidRPr="00F730D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730D3" w:rsidRPr="00F730D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לאינטרנט</w:t>
            </w:r>
            <w:r w:rsidR="00F730D3" w:rsidRPr="00F730D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="00F730D3" w:rsidRPr="00F730D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דבר</w:t>
            </w:r>
            <w:r w:rsidR="00F730D3" w:rsidRPr="00F730D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0E1A5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הנדרש עי משרד הבריאות.</w:t>
            </w:r>
          </w:p>
          <w:p w:rsidR="00F730D3" w:rsidRPr="00F730D3" w:rsidRDefault="00F730D3" w:rsidP="00F730D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  <w:p w:rsidR="00F730D3" w:rsidRPr="00B14D48" w:rsidRDefault="00F730D3" w:rsidP="00F730D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ממשק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ותמיכה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מלאה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בעברית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: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מערכת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7612BC"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  <w:t>SysAid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תומכת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בשפה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העברית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במלואה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כולל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הממשק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המסכים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והדו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חות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יתרון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זה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מאפשר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לעובדים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להשתמש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במערכת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בקלות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וללא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מחסומים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שפה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0E1A50" w:rsidRDefault="000E1A50" w:rsidP="000E1A50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</w:p>
          <w:p w:rsidR="000E1A50" w:rsidRPr="00B14D48" w:rsidRDefault="000E1A50" w:rsidP="000E1A5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תמיכת ספק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בעברית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: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ספק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המערכת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מספק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שירותי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תמיכה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בעברית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מלאה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ובכך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מבטיח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מענה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יעיל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ומהיר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לבעיות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ותקלות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F730D3" w:rsidRPr="0038299C" w:rsidRDefault="00F730D3" w:rsidP="00F730D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  <w:p w:rsidR="00F730D3" w:rsidRPr="00B14D48" w:rsidRDefault="0038299C" w:rsidP="00F730D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מודול </w:t>
            </w:r>
            <w:r w:rsidR="00F730D3" w:rsidRPr="0038299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שליחת</w:t>
            </w:r>
            <w:r w:rsidR="00F730D3" w:rsidRPr="0038299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730D3" w:rsidRPr="0038299C"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  <w:t>SMS</w:t>
            </w:r>
            <w:r w:rsidR="00F730D3" w:rsidRPr="0038299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730D3" w:rsidRPr="0038299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לאיפוס</w:t>
            </w:r>
            <w:r w:rsidR="00F730D3" w:rsidRPr="0038299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730D3" w:rsidRPr="0038299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סיסמאות</w:t>
            </w:r>
            <w:r w:rsidR="00F730D3" w:rsidRPr="0038299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: </w:t>
            </w:r>
            <w:r w:rsidR="00F730D3" w:rsidRPr="0038299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המערכת</w:t>
            </w:r>
            <w:r w:rsidR="00F730D3" w:rsidRPr="0038299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730D3" w:rsidRPr="0038299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כוללת</w:t>
            </w:r>
            <w:r w:rsidR="00F730D3" w:rsidRPr="0038299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730D3" w:rsidRPr="0038299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ממשק</w:t>
            </w:r>
            <w:r w:rsidR="00F730D3" w:rsidRPr="0038299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730D3" w:rsidRPr="0038299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מובנה</w:t>
            </w:r>
            <w:r w:rsidR="00F730D3" w:rsidRPr="0038299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730D3" w:rsidRPr="0038299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לשליחת</w:t>
            </w:r>
            <w:r w:rsidR="00F730D3" w:rsidRPr="0038299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730D3" w:rsidRPr="0038299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הודעות</w:t>
            </w:r>
            <w:r w:rsidR="00F730D3" w:rsidRPr="0038299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730D3" w:rsidRPr="0038299C"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  <w:t>SMS</w:t>
            </w:r>
            <w:r w:rsidR="00F730D3" w:rsidRPr="0038299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="00F730D3" w:rsidRPr="0038299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המאפשר</w:t>
            </w:r>
            <w:r w:rsidR="00F730D3" w:rsidRPr="0038299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730D3" w:rsidRPr="0038299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לעובדי</w:t>
            </w:r>
            <w:r w:rsidR="00F730D3" w:rsidRPr="0038299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730D3" w:rsidRPr="0038299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הארגון</w:t>
            </w:r>
            <w:r w:rsidR="00F730D3" w:rsidRPr="0038299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730D3" w:rsidRPr="0038299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לבצע</w:t>
            </w:r>
            <w:r w:rsidR="00F730D3" w:rsidRPr="0038299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730D3" w:rsidRPr="0038299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איפוס</w:t>
            </w:r>
            <w:r w:rsidR="00F730D3" w:rsidRPr="0038299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730D3" w:rsidRPr="0038299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סיסמאות</w:t>
            </w:r>
            <w:r w:rsidR="00F730D3" w:rsidRPr="0038299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730D3" w:rsidRPr="0038299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בצורה</w:t>
            </w:r>
            <w:r w:rsidR="00F730D3" w:rsidRPr="0038299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730D3" w:rsidRPr="0038299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מהירה</w:t>
            </w:r>
            <w:r w:rsidR="00F730D3" w:rsidRPr="0038299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730D3" w:rsidRPr="0038299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ונוחה</w:t>
            </w:r>
            <w:r w:rsidR="00F730D3" w:rsidRPr="0038299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="00F730D3" w:rsidRPr="0038299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ובכך</w:t>
            </w:r>
            <w:r w:rsidR="00F730D3" w:rsidRPr="0038299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730D3" w:rsidRPr="0038299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לתרום</w:t>
            </w:r>
            <w:r w:rsidR="00F730D3"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730D3"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לשיפור</w:t>
            </w:r>
            <w:r w:rsidR="00F730D3"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730D3"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תהליכי</w:t>
            </w:r>
            <w:r w:rsidR="00F730D3"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730D3"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התמיכה</w:t>
            </w:r>
            <w:r w:rsidR="00F730D3"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730D3"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והשירות</w:t>
            </w:r>
            <w:r w:rsidR="00F730D3"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F730D3" w:rsidRPr="00B14D48" w:rsidRDefault="00F730D3" w:rsidP="00F730D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  <w:p w:rsidR="00F730D3" w:rsidRPr="00B14D48" w:rsidRDefault="00F730D3" w:rsidP="00B14D4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חידוש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רישוי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: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בקשתנו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היא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לחידוש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הרישוי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עבור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מערכת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שכבר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מוטמעת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בארגון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ללא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צורך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בהטמעה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נוספת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או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הכשרה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מיוחדת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לעובדים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F730D3" w:rsidRPr="00B14D48" w:rsidRDefault="00F730D3" w:rsidP="00F730D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  <w:p w:rsidR="00FF5B4B" w:rsidRPr="00F730D3" w:rsidRDefault="00F730D3" w:rsidP="00F730D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בהתאם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לכל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הסיבות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שפורטו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לעיל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אני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ממליץ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לאשר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את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הבקשה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להמשך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התקשרות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עם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ספק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המערכת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99C"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  <w:t>SysAid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כספק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14D4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יחיד</w:t>
            </w:r>
            <w:r w:rsidRPr="00B14D4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</w:tc>
      </w:tr>
    </w:tbl>
    <w:p w:rsidR="00F730D3" w:rsidRDefault="00F730D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A13DC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690AEC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E3519B" w:rsidRDefault="00F730D3" w:rsidP="00E3519B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4"/>
                <w:szCs w:val="24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4"/>
                <w:szCs w:val="24"/>
                <w:rtl/>
                <w:lang w:eastAsia="he-IL"/>
              </w:rPr>
              <w:t>תומר לוי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E3519B" w:rsidRDefault="00F730D3" w:rsidP="00E3519B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4"/>
                <w:szCs w:val="24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4"/>
                <w:szCs w:val="24"/>
                <w:rtl/>
                <w:lang w:eastAsia="he-IL"/>
              </w:rPr>
              <w:t>מנהל מערכות מידע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90AE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>
                  <wp:extent cx="1504950" cy="733741"/>
                  <wp:effectExtent l="0" t="0" r="0" b="9525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חתימה 2.JP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36755" cy="7492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90AEC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A13DC9" w:rsidP="00222867"/>
    <w:sectPr w:rsidR="0022286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96A15" w:rsidRDefault="00F96A15">
      <w:r>
        <w:separator/>
      </w:r>
    </w:p>
  </w:endnote>
  <w:endnote w:type="continuationSeparator" w:id="0">
    <w:p w:rsidR="00F96A15" w:rsidRDefault="00F96A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7C617E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</w:t>
          </w:r>
          <w:r w:rsidR="007C617E">
            <w:rPr>
              <w:rFonts w:ascii="Arial" w:hAnsi="Arial" w:hint="cs"/>
              <w:color w:val="FFFFFF" w:themeColor="background1"/>
              <w:rtl/>
            </w:rPr>
            <w:t>2020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A13DC9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A13DC9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A13DC9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A13DC9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96A15" w:rsidRDefault="00F96A15">
      <w:r>
        <w:separator/>
      </w:r>
    </w:p>
  </w:footnote>
  <w:footnote w:type="continuationSeparator" w:id="0">
    <w:p w:rsidR="00F96A15" w:rsidRDefault="00F96A1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A13DC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A13DC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A13DC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A13DC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A13DC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A13DC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A13DC9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534D0F"/>
    <w:multiLevelType w:val="hybridMultilevel"/>
    <w:tmpl w:val="53929E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6"/>
  </w:num>
  <w:num w:numId="3">
    <w:abstractNumId w:val="1"/>
  </w:num>
  <w:num w:numId="4">
    <w:abstractNumId w:val="7"/>
  </w:num>
  <w:num w:numId="5">
    <w:abstractNumId w:val="4"/>
  </w:num>
  <w:num w:numId="6">
    <w:abstractNumId w:val="3"/>
  </w:num>
  <w:num w:numId="7">
    <w:abstractNumId w:val="2"/>
  </w:num>
  <w:num w:numId="8">
    <w:abstractNumId w:val="5"/>
  </w:num>
  <w:num w:numId="9">
    <w:abstractNumId w:val="8"/>
  </w:num>
  <w:num w:numId="10">
    <w:abstractNumId w:val="10"/>
  </w:num>
  <w:num w:numId="11">
    <w:abstractNumId w:val="9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A7126"/>
    <w:rsid w:val="000E1A50"/>
    <w:rsid w:val="00114CE1"/>
    <w:rsid w:val="00143B16"/>
    <w:rsid w:val="001E2D58"/>
    <w:rsid w:val="00212CF5"/>
    <w:rsid w:val="00214BA1"/>
    <w:rsid w:val="002E2D37"/>
    <w:rsid w:val="00336CDD"/>
    <w:rsid w:val="0037567F"/>
    <w:rsid w:val="0038299C"/>
    <w:rsid w:val="003E0D33"/>
    <w:rsid w:val="004032C2"/>
    <w:rsid w:val="00436827"/>
    <w:rsid w:val="00492999"/>
    <w:rsid w:val="004A6186"/>
    <w:rsid w:val="004E10B5"/>
    <w:rsid w:val="0053289A"/>
    <w:rsid w:val="005636B5"/>
    <w:rsid w:val="006057B6"/>
    <w:rsid w:val="00607A70"/>
    <w:rsid w:val="00690AEC"/>
    <w:rsid w:val="007548B0"/>
    <w:rsid w:val="007612BC"/>
    <w:rsid w:val="007C617E"/>
    <w:rsid w:val="00812602"/>
    <w:rsid w:val="008235A1"/>
    <w:rsid w:val="008A479B"/>
    <w:rsid w:val="009B6B29"/>
    <w:rsid w:val="009B7399"/>
    <w:rsid w:val="009F7FB7"/>
    <w:rsid w:val="00A13DC9"/>
    <w:rsid w:val="00B14D48"/>
    <w:rsid w:val="00B35257"/>
    <w:rsid w:val="00B47830"/>
    <w:rsid w:val="00B73E95"/>
    <w:rsid w:val="00CA6E55"/>
    <w:rsid w:val="00CC788F"/>
    <w:rsid w:val="00D3562A"/>
    <w:rsid w:val="00D834E9"/>
    <w:rsid w:val="00DF7557"/>
    <w:rsid w:val="00E3519B"/>
    <w:rsid w:val="00E43881"/>
    <w:rsid w:val="00EC3894"/>
    <w:rsid w:val="00F01298"/>
    <w:rsid w:val="00F730D3"/>
    <w:rsid w:val="00F96A15"/>
    <w:rsid w:val="00FF3188"/>
    <w:rsid w:val="00FF5B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28D2A4B7-86D4-45BB-AF41-852D080259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paragraph" w:customStyle="1" w:styleId="12">
    <w:name w:val="רגיל1"/>
    <w:qFormat/>
    <w:rsid w:val="002E2D37"/>
    <w:pPr>
      <w:bidi/>
    </w:pPr>
    <w:rPr>
      <w:rFonts w:eastAsia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934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42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166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3301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2434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341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a46656d4-8850-49b3-aebd-68bd05f7f43d"/>
    <ds:schemaRef ds:uri="http://schemas.microsoft.com/office/infopath/2007/PartnerControls"/>
    <ds:schemaRef ds:uri="http://purl.org/dc/terms/"/>
    <ds:schemaRef ds:uri="http://purl.org/dc/elements/1.1/"/>
    <ds:schemaRef ds:uri="http://schemas.microsoft.com/office/2006/documentManagement/types"/>
    <ds:schemaRef ds:uri="http://purl.org/dc/dcmitype/"/>
    <ds:schemaRef ds:uri="http://schemas.openxmlformats.org/package/2006/metadata/core-properties"/>
    <ds:schemaRef ds:uri="http://schemas.microsoft.com/office/2006/metadata/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80116B2-9E18-4538-8DB8-84C828873E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428</Words>
  <Characters>2131</Characters>
  <Application>Microsoft Office Word</Application>
  <DocSecurity>4</DocSecurity>
  <Lines>17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מורן שוקוף</cp:lastModifiedBy>
  <cp:revision>2</cp:revision>
  <cp:lastPrinted>2021-05-27T07:01:00Z</cp:lastPrinted>
  <dcterms:created xsi:type="dcterms:W3CDTF">2024-09-23T11:12:00Z</dcterms:created>
  <dcterms:modified xsi:type="dcterms:W3CDTF">2024-09-23T11:12:00Z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